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0CDF1AD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611E4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8D34A87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42849C5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15CFB2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CDC9D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C4FF58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07567764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6DEF5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830E75" w14:textId="5EFD6386" w:rsidR="006C79B9" w:rsidRPr="006C79B9" w:rsidRDefault="00AE5505" w:rsidP="0022649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2026-0</w:t>
            </w:r>
            <w:r w:rsidR="004558E4">
              <w:rPr>
                <w:rFonts w:cs="Arial"/>
                <w:szCs w:val="20"/>
              </w:rPr>
              <w:t>25</w:t>
            </w:r>
            <w:r>
              <w:rPr>
                <w:rFonts w:cs="Arial"/>
                <w:szCs w:val="20"/>
              </w:rPr>
              <w:t>-OV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CE671D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3CE77A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2EDF1E" w14:textId="77777777" w:rsidR="006C79B9" w:rsidRPr="006C79B9" w:rsidRDefault="00CF5B1B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6C79B9" w:rsidRPr="006C79B9">
              <w:rPr>
                <w:rFonts w:cs="Arial"/>
                <w:szCs w:val="20"/>
              </w:rPr>
              <w:t>aßnahme</w:t>
            </w:r>
            <w:r w:rsidR="00D6182A">
              <w:rPr>
                <w:rFonts w:cs="Arial"/>
                <w:szCs w:val="20"/>
              </w:rPr>
              <w:t>²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3246AE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8DA853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2D1E211" w14:textId="50B7FE6C" w:rsidR="006C79B9" w:rsidRPr="006C79B9" w:rsidRDefault="00D72231" w:rsidP="002E11BB">
            <w:pPr>
              <w:jc w:val="left"/>
              <w:rPr>
                <w:rFonts w:cs="Arial"/>
                <w:szCs w:val="20"/>
              </w:rPr>
            </w:pPr>
            <w:r w:rsidRPr="00174479">
              <w:t xml:space="preserve">Stadt Königs Wusterhausen, </w:t>
            </w:r>
            <w:r w:rsidR="004558E4">
              <w:t>Unterhalts-, Grund- und Glasreinigung Grundschule und Hort Zeesen</w:t>
            </w:r>
          </w:p>
        </w:tc>
      </w:tr>
      <w:tr w:rsidR="006C79B9" w:rsidRPr="006C79B9" w14:paraId="19DC8E7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2344234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FEF7140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5279AB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127A6D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2978594" w14:textId="77777777" w:rsidTr="0035726F">
        <w:trPr>
          <w:trHeight w:val="90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FD8934C" w14:textId="3D192A89" w:rsidR="006C79B9" w:rsidRPr="006C79B9" w:rsidRDefault="004558E4" w:rsidP="006C79B9">
            <w:pPr>
              <w:jc w:val="left"/>
              <w:rPr>
                <w:rFonts w:cs="Arial"/>
                <w:szCs w:val="20"/>
              </w:rPr>
            </w:pPr>
            <w:r>
              <w:t>Dienstleistung</w:t>
            </w:r>
          </w:p>
        </w:tc>
      </w:tr>
    </w:tbl>
    <w:p w14:paraId="19EC56BC" w14:textId="77777777" w:rsidR="006C79B9" w:rsidRPr="006C79B9" w:rsidRDefault="006C79B9" w:rsidP="006C79B9"/>
    <w:p w14:paraId="1AC82737" w14:textId="77777777" w:rsidR="006C79B9" w:rsidRPr="006C79B9" w:rsidRDefault="006C79B9" w:rsidP="006C79B9"/>
    <w:p w14:paraId="0B95364F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2519FA0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1398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09947FD" w14:textId="77777777" w:rsidR="006C79B9" w:rsidRPr="006C79B9" w:rsidRDefault="006C79B9" w:rsidP="006C79B9"/>
    <w:p w14:paraId="436B9B43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123037FA" w14:textId="77777777" w:rsidR="006C79B9" w:rsidRPr="006C79B9" w:rsidRDefault="006C79B9" w:rsidP="006C79B9"/>
    <w:p w14:paraId="5EE0351B" w14:textId="77777777" w:rsidR="006C79B9" w:rsidRPr="00D6182A" w:rsidRDefault="00CF5B1B" w:rsidP="006C79B9">
      <w:pPr>
        <w:rPr>
          <w:b/>
        </w:rPr>
      </w:pPr>
      <w:r w:rsidRPr="00D6182A">
        <w:rPr>
          <w:b/>
        </w:rPr>
        <w:t>Nachunternehmer</w:t>
      </w:r>
      <w:r w:rsidR="00D6182A">
        <w:t>²</w:t>
      </w:r>
    </w:p>
    <w:p w14:paraId="5A622AFE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</w:t>
      </w:r>
      <w:r w:rsidR="00CF5B1B">
        <w:t>.</w:t>
      </w:r>
    </w:p>
    <w:p w14:paraId="0318387B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203388A1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533B70DE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2A65D89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6CFBEEF6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740D458D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3C3233D9" w14:textId="77777777" w:rsidR="006C79B9" w:rsidRPr="006C79B9" w:rsidRDefault="006C79B9" w:rsidP="006C79B9"/>
        </w:tc>
      </w:tr>
    </w:tbl>
    <w:p w14:paraId="180B391F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847B0D8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019B2784" w14:textId="77777777" w:rsidR="00B40E75" w:rsidRPr="006C79B9" w:rsidRDefault="00B40E75" w:rsidP="001B1301"/>
        </w:tc>
      </w:tr>
    </w:tbl>
    <w:p w14:paraId="315829A9" w14:textId="77777777" w:rsidR="00B15832" w:rsidRDefault="00B40E75" w:rsidP="00B15832">
      <w:r w:rsidRPr="006C79B9">
        <w:t>(Ort, Datum, Unterschrift</w:t>
      </w:r>
      <w:r>
        <w:t>)</w:t>
      </w:r>
    </w:p>
    <w:p w14:paraId="1E42F982" w14:textId="77777777" w:rsidR="00B40E75" w:rsidRDefault="00B40E75" w:rsidP="00B15832"/>
    <w:p w14:paraId="0A6AC426" w14:textId="77777777" w:rsidR="00B40E75" w:rsidRDefault="00B40E75" w:rsidP="00B15832"/>
    <w:p w14:paraId="3CF3AA11" w14:textId="77777777" w:rsidR="00B40E75" w:rsidRPr="00D6182A" w:rsidRDefault="00CF5B1B" w:rsidP="00B15832">
      <w:pPr>
        <w:rPr>
          <w:b/>
        </w:rPr>
      </w:pPr>
      <w:r w:rsidRPr="00D6182A">
        <w:rPr>
          <w:b/>
        </w:rPr>
        <w:t>Eignungsleihe</w:t>
      </w:r>
      <w:r w:rsidR="00D6182A">
        <w:rPr>
          <w:b/>
        </w:rPr>
        <w:t>²</w:t>
      </w:r>
    </w:p>
    <w:p w14:paraId="6AD013DB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14:paraId="3F9FBD01" w14:textId="77777777" w:rsidTr="001C0715">
        <w:tc>
          <w:tcPr>
            <w:tcW w:w="423" w:type="dxa"/>
          </w:tcPr>
          <w:p w14:paraId="4B96B5EA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4558E4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6FCDA780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6E22B197" w14:textId="77777777" w:rsidR="00B15832" w:rsidRPr="006C79B9" w:rsidRDefault="00B15832" w:rsidP="006C79B9"/>
    <w:p w14:paraId="4403F314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68500011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66911E9B" w14:textId="77777777" w:rsidR="006C79B9" w:rsidRPr="006C79B9" w:rsidRDefault="006C79B9" w:rsidP="006C79B9"/>
        </w:tc>
      </w:tr>
    </w:tbl>
    <w:p w14:paraId="601F6B42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3062B013" w14:textId="77777777" w:rsidR="002748DF" w:rsidRDefault="002748DF" w:rsidP="00046C8E"/>
    <w:p w14:paraId="55098E5C" w14:textId="77777777" w:rsidR="00B40E75" w:rsidRDefault="00B40E75" w:rsidP="00046C8E"/>
    <w:p w14:paraId="6AA747DF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D77E" w14:textId="77777777" w:rsidR="00DB0818" w:rsidRDefault="00DB0818">
      <w:r>
        <w:separator/>
      </w:r>
    </w:p>
    <w:p w14:paraId="6ECAB6B1" w14:textId="77777777" w:rsidR="00DB0818" w:rsidRDefault="00DB0818"/>
    <w:p w14:paraId="71CF8DCC" w14:textId="77777777" w:rsidR="00DB0818" w:rsidRDefault="00DB0818"/>
    <w:p w14:paraId="427FC1B9" w14:textId="77777777" w:rsidR="00DB0818" w:rsidRDefault="00DB0818"/>
  </w:endnote>
  <w:endnote w:type="continuationSeparator" w:id="0">
    <w:p w14:paraId="02C32C8E" w14:textId="77777777" w:rsidR="00DB0818" w:rsidRDefault="00DB0818">
      <w:r>
        <w:continuationSeparator/>
      </w:r>
    </w:p>
    <w:p w14:paraId="1491041A" w14:textId="77777777" w:rsidR="00DB0818" w:rsidRDefault="00DB0818"/>
    <w:p w14:paraId="1A571BFD" w14:textId="77777777" w:rsidR="00DB0818" w:rsidRDefault="00DB0818"/>
    <w:p w14:paraId="1AD9686B" w14:textId="77777777"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6CC51EA3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43D94B1E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22390D9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A01F1A6" wp14:editId="07A0265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9788B3B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  <w:r w:rsidR="00D6182A">
            <w:rPr>
              <w:rFonts w:cs="Arial"/>
              <w:b/>
              <w:sz w:val="16"/>
              <w:szCs w:val="16"/>
            </w:rPr>
            <w:t xml:space="preserve"> [Fassung der Stadt Königs Wusterhausen]</w:t>
          </w:r>
        </w:p>
      </w:tc>
      <w:tc>
        <w:tcPr>
          <w:tcW w:w="1440" w:type="dxa"/>
          <w:vAlign w:val="center"/>
        </w:tcPr>
        <w:p w14:paraId="10822B55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942C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942C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1354D59" w14:textId="77777777" w:rsidR="00DB0818" w:rsidRPr="00046C8E" w:rsidRDefault="00DB0818">
    <w:pPr>
      <w:pStyle w:val="Fuzeile"/>
    </w:pPr>
  </w:p>
  <w:p w14:paraId="54E52C2B" w14:textId="77777777" w:rsidR="00DB0818" w:rsidRDefault="00DB08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A229" w14:textId="77777777" w:rsidR="00DB0818" w:rsidRDefault="00DB0818">
      <w:r>
        <w:separator/>
      </w:r>
    </w:p>
    <w:p w14:paraId="6987C972" w14:textId="77777777" w:rsidR="00DB0818" w:rsidRDefault="00DB0818"/>
    <w:p w14:paraId="1948105B" w14:textId="77777777" w:rsidR="00DB0818" w:rsidRDefault="00DB0818"/>
    <w:p w14:paraId="7CA822C9" w14:textId="77777777" w:rsidR="00DB0818" w:rsidRDefault="00DB0818"/>
  </w:footnote>
  <w:footnote w:type="continuationSeparator" w:id="0">
    <w:p w14:paraId="3DC444E8" w14:textId="77777777" w:rsidR="00DB0818" w:rsidRDefault="00DB0818">
      <w:r>
        <w:continuationSeparator/>
      </w:r>
    </w:p>
    <w:p w14:paraId="2D945A24" w14:textId="77777777" w:rsidR="00DB0818" w:rsidRDefault="00DB0818"/>
    <w:p w14:paraId="2F52D319" w14:textId="77777777" w:rsidR="00DB0818" w:rsidRDefault="00DB0818"/>
    <w:p w14:paraId="17792C84" w14:textId="77777777" w:rsidR="00DB0818" w:rsidRDefault="00DB0818"/>
  </w:footnote>
  <w:footnote w:id="1">
    <w:p w14:paraId="25EB20C3" w14:textId="77777777" w:rsid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  <w:p w14:paraId="48548DD0" w14:textId="77777777" w:rsidR="00D6182A" w:rsidRPr="003122B3" w:rsidRDefault="00D6182A">
      <w:pPr>
        <w:pStyle w:val="Funotentext"/>
        <w:rPr>
          <w:sz w:val="16"/>
          <w:szCs w:val="16"/>
        </w:rPr>
      </w:pPr>
      <w:r>
        <w:rPr>
          <w:sz w:val="16"/>
          <w:szCs w:val="16"/>
        </w:rPr>
        <w:t>² Fassung der Stadt Königs Wusterhausen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D166" w14:textId="77777777" w:rsidR="00DB0818" w:rsidRDefault="00DB0818"/>
  <w:p w14:paraId="03E616CB" w14:textId="77777777" w:rsidR="00DB0818" w:rsidRDefault="00DB0818"/>
  <w:p w14:paraId="2D0509F7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45BB" w14:textId="77777777" w:rsidR="00DB0818" w:rsidRDefault="00DB0818" w:rsidP="00046C8E">
    <w:pPr>
      <w:pStyle w:val="Kopfzeile"/>
    </w:pPr>
    <w:r>
      <w:t>236</w:t>
    </w:r>
  </w:p>
  <w:p w14:paraId="2879D19B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646AE366" w14:textId="77777777" w:rsidR="00DB0818" w:rsidRDefault="00DB08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70470015">
    <w:abstractNumId w:val="1"/>
  </w:num>
  <w:num w:numId="2" w16cid:durableId="1141731477">
    <w:abstractNumId w:val="5"/>
  </w:num>
  <w:num w:numId="3" w16cid:durableId="1589656511">
    <w:abstractNumId w:val="7"/>
  </w:num>
  <w:num w:numId="4" w16cid:durableId="1595240890">
    <w:abstractNumId w:val="16"/>
  </w:num>
  <w:num w:numId="5" w16cid:durableId="420294236">
    <w:abstractNumId w:val="9"/>
  </w:num>
  <w:num w:numId="6" w16cid:durableId="2029604250">
    <w:abstractNumId w:val="3"/>
  </w:num>
  <w:num w:numId="7" w16cid:durableId="1337607939">
    <w:abstractNumId w:val="12"/>
  </w:num>
  <w:num w:numId="8" w16cid:durableId="1708990656">
    <w:abstractNumId w:val="8"/>
  </w:num>
  <w:num w:numId="9" w16cid:durableId="274556973">
    <w:abstractNumId w:val="15"/>
  </w:num>
  <w:num w:numId="10" w16cid:durableId="1828014611">
    <w:abstractNumId w:val="4"/>
  </w:num>
  <w:num w:numId="11" w16cid:durableId="2024473691">
    <w:abstractNumId w:val="11"/>
  </w:num>
  <w:num w:numId="12" w16cid:durableId="74784300">
    <w:abstractNumId w:val="11"/>
  </w:num>
  <w:num w:numId="13" w16cid:durableId="284386578">
    <w:abstractNumId w:val="11"/>
  </w:num>
  <w:num w:numId="14" w16cid:durableId="1510413227">
    <w:abstractNumId w:val="11"/>
  </w:num>
  <w:num w:numId="15" w16cid:durableId="776175314">
    <w:abstractNumId w:val="11"/>
  </w:num>
  <w:num w:numId="16" w16cid:durableId="1600795815">
    <w:abstractNumId w:val="2"/>
  </w:num>
  <w:num w:numId="17" w16cid:durableId="999843382">
    <w:abstractNumId w:val="2"/>
  </w:num>
  <w:num w:numId="18" w16cid:durableId="1689715528">
    <w:abstractNumId w:val="14"/>
  </w:num>
  <w:num w:numId="19" w16cid:durableId="1893349598">
    <w:abstractNumId w:val="13"/>
  </w:num>
  <w:num w:numId="20" w16cid:durableId="446658163">
    <w:abstractNumId w:val="10"/>
  </w:num>
  <w:num w:numId="21" w16cid:durableId="1440953772">
    <w:abstractNumId w:val="6"/>
  </w:num>
  <w:num w:numId="22" w16cid:durableId="3939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48A4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2649A"/>
    <w:rsid w:val="002517FD"/>
    <w:rsid w:val="00263542"/>
    <w:rsid w:val="002748DF"/>
    <w:rsid w:val="002C0F7B"/>
    <w:rsid w:val="002C3DED"/>
    <w:rsid w:val="002C403D"/>
    <w:rsid w:val="002E11BB"/>
    <w:rsid w:val="002E4302"/>
    <w:rsid w:val="002F4952"/>
    <w:rsid w:val="003122B3"/>
    <w:rsid w:val="00327698"/>
    <w:rsid w:val="003552CC"/>
    <w:rsid w:val="00355C7F"/>
    <w:rsid w:val="0035726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58E4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34E87"/>
    <w:rsid w:val="00640260"/>
    <w:rsid w:val="00641112"/>
    <w:rsid w:val="00643351"/>
    <w:rsid w:val="0066119D"/>
    <w:rsid w:val="00662BAC"/>
    <w:rsid w:val="00667DCD"/>
    <w:rsid w:val="006A5AED"/>
    <w:rsid w:val="006A66F3"/>
    <w:rsid w:val="006B05BC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942CF"/>
    <w:rsid w:val="007C074D"/>
    <w:rsid w:val="007E1A2D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0546A"/>
    <w:rsid w:val="00A11BD1"/>
    <w:rsid w:val="00A5084B"/>
    <w:rsid w:val="00A75824"/>
    <w:rsid w:val="00A90C84"/>
    <w:rsid w:val="00AB4B05"/>
    <w:rsid w:val="00AC56D5"/>
    <w:rsid w:val="00AC7F2D"/>
    <w:rsid w:val="00AD584D"/>
    <w:rsid w:val="00AE4AF0"/>
    <w:rsid w:val="00AE5505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873E8"/>
    <w:rsid w:val="00C96E57"/>
    <w:rsid w:val="00CD54C7"/>
    <w:rsid w:val="00CE3983"/>
    <w:rsid w:val="00CF5B1B"/>
    <w:rsid w:val="00CF64C4"/>
    <w:rsid w:val="00D05C74"/>
    <w:rsid w:val="00D6072E"/>
    <w:rsid w:val="00D6182A"/>
    <w:rsid w:val="00D63969"/>
    <w:rsid w:val="00D72231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65693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22C8551"/>
  <w15:docId w15:val="{1DB2A215-1A34-45E4-95E1-E4EE4528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7B56D-BAC7-4811-A2ED-84CDAC46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Schenker, Juliane</cp:lastModifiedBy>
  <cp:revision>12</cp:revision>
  <cp:lastPrinted>2023-01-24T07:27:00Z</cp:lastPrinted>
  <dcterms:created xsi:type="dcterms:W3CDTF">2022-01-07T06:12:00Z</dcterms:created>
  <dcterms:modified xsi:type="dcterms:W3CDTF">2026-08-04T08:44:00Z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{97e67c0e-15cc-47b1-9426-30e62ae764d6}</vt:lpwstr>
  </property>
  <property fmtid="{D5CDD505-2E9C-101B-9397-08002B2CF9AE}" pid="3" name="ReadOnly">
    <vt:lpwstr>True</vt:lpwstr>
  </property>
  <property fmtid="{D5CDD505-2E9C-101B-9397-08002B2CF9AE}" pid="4" name="DocTitle">
    <vt:lpwstr>1 ALLGEMEINE VERWALTUNGSANGELEGENHEITEN\10 ALLGEMEINE  FACHLICHE VERWALTUNGSANGELEGENHEITEN \10.7 Vergaben und zentrale Beschaffung\10.71 Zentrale Beschaffung\DAUS\10-Vergabe-SV\interne Organisation - Urlaub-Aufgaben\Neueinstellungen :-)\Vordrucke\UVgO\23</vt:lpwstr>
  </property>
  <property fmtid="{D5CDD505-2E9C-101B-9397-08002B2CF9AE}" pid="5" name="DocFullpathString">
    <vt:lpwstr>1 ALLGEMEINE VERWALTUNGSANGELEGENHEITEN|10 ALLGEMEINE  FACHLICHE VERWALTUNGSANGELEGENHEITEN |10.7 Vergaben und zentrale Beschaffung|10.71 Zentrale Beschaffung|DAUS|10-Vergabe-SV|interne Organisation - Urlaub-Aufgaben|Neueinstellungen :-)|Vordrucke|UVgO|23</vt:lpwstr>
  </property>
  <property fmtid="{D5CDD505-2E9C-101B-9397-08002B2CF9AE}" pid="6" name="DocName">
    <vt:lpwstr>236 Verpflichtungserklärung anderer Unternehmen</vt:lpwstr>
  </property>
</Properties>
</file>